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64F" w:rsidRDefault="005D664F" w:rsidP="005D664F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05</w:t>
      </w:r>
      <w:r>
        <w:rPr>
          <w:sz w:val="36"/>
          <w:szCs w:val="36"/>
          <w:lang w:val="uk-UA"/>
        </w:rPr>
        <w:t>.01.202</w:t>
      </w:r>
      <w:r>
        <w:rPr>
          <w:sz w:val="36"/>
          <w:szCs w:val="36"/>
          <w:lang w:val="ru-RU"/>
        </w:rPr>
        <w:t xml:space="preserve">6 </w:t>
      </w:r>
    </w:p>
    <w:p w:rsidR="005D664F" w:rsidRDefault="005D664F" w:rsidP="005D664F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6 КЛАС</w:t>
      </w:r>
    </w:p>
    <w:p w:rsidR="005D664F" w:rsidRDefault="005D664F" w:rsidP="005D664F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7E6030" w:rsidRPr="001331F5" w:rsidRDefault="001331F5" w:rsidP="00B27E74">
      <w:pPr>
        <w:spacing w:line="501" w:lineRule="atLeast"/>
        <w:rPr>
          <w:rFonts w:ascii="Arial" w:hAnsi="Arial" w:cs="Arial"/>
          <w:b/>
          <w:bCs/>
          <w:color w:val="414A5F"/>
          <w:sz w:val="32"/>
          <w:szCs w:val="32"/>
          <w:shd w:val="clear" w:color="auto" w:fill="FFFFFF"/>
          <w:lang w:val="uk-UA"/>
        </w:rPr>
      </w:pPr>
      <w:r w:rsidRPr="001331F5">
        <w:rPr>
          <w:rFonts w:ascii="Times New Roman" w:hAnsi="Times New Roman"/>
          <w:sz w:val="32"/>
          <w:szCs w:val="32"/>
          <w:lang w:val="uk-UA"/>
        </w:rPr>
        <w:t>Відмінювання іменників І відміни</w:t>
      </w: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1331F5" w:rsidRDefault="001331F5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801874" w:rsidRPr="00C94B5D" w:rsidRDefault="00C94B5D" w:rsidP="005836A7">
      <w:pPr>
        <w:rPr>
          <w:sz w:val="36"/>
          <w:szCs w:val="36"/>
          <w:lang w:val="uk-UA"/>
        </w:rPr>
      </w:pPr>
      <w:hyperlink r:id="rId4" w:history="1">
        <w:r w:rsidRPr="00420E1C">
          <w:rPr>
            <w:rStyle w:val="Hyperlink"/>
            <w:sz w:val="36"/>
            <w:szCs w:val="36"/>
            <w:lang w:val="uk-UA"/>
          </w:rPr>
          <w:t>https://vseosvita.ua/library/vidminiuvannia-imennykiv-i-vidminy-617141.html</w:t>
        </w:r>
      </w:hyperlink>
    </w:p>
    <w:p w:rsidR="00C94B5D" w:rsidRDefault="00C94B5D" w:rsidP="00C94B5D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</w:t>
      </w:r>
    </w:p>
    <w:p w:rsidR="00C94B5D" w:rsidRPr="00C94B5D" w:rsidRDefault="00C94B5D" w:rsidP="005836A7">
      <w:pPr>
        <w:rPr>
          <w:sz w:val="36"/>
          <w:szCs w:val="36"/>
          <w:lang w:val="uk-UA"/>
        </w:rPr>
      </w:pPr>
    </w:p>
    <w:sectPr w:rsidR="00C94B5D" w:rsidRPr="00C94B5D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1331F5"/>
    <w:rsid w:val="00225D68"/>
    <w:rsid w:val="003F27E6"/>
    <w:rsid w:val="003F7AF9"/>
    <w:rsid w:val="005836A7"/>
    <w:rsid w:val="005D664F"/>
    <w:rsid w:val="007E6030"/>
    <w:rsid w:val="00801874"/>
    <w:rsid w:val="00962968"/>
    <w:rsid w:val="00A20097"/>
    <w:rsid w:val="00B27E74"/>
    <w:rsid w:val="00C94B5D"/>
    <w:rsid w:val="00CF6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0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seosvita.ua/library/vidminiuvannia-imennykiv-i-vidminy-617141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2026-01-05T21:11:00Z</dcterms:created>
  <dcterms:modified xsi:type="dcterms:W3CDTF">2026-01-05T21:11:00Z</dcterms:modified>
</cp:coreProperties>
</file>