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7C21" w:rsidRDefault="003F27E6" w:rsidP="00497C21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</w:t>
      </w:r>
      <w:r w:rsidR="00497C21">
        <w:rPr>
          <w:sz w:val="36"/>
          <w:szCs w:val="36"/>
          <w:lang w:val="uk-UA"/>
        </w:rPr>
        <w:t xml:space="preserve">           </w:t>
      </w:r>
      <w:r>
        <w:rPr>
          <w:sz w:val="36"/>
          <w:szCs w:val="36"/>
          <w:lang w:val="uk-UA"/>
        </w:rPr>
        <w:t xml:space="preserve"> </w:t>
      </w:r>
      <w:r w:rsidR="00497C21">
        <w:rPr>
          <w:sz w:val="36"/>
          <w:szCs w:val="36"/>
          <w:lang w:val="uk-UA"/>
        </w:rPr>
        <w:t>05.01.2</w:t>
      </w:r>
      <w:r w:rsidR="00497C21">
        <w:rPr>
          <w:sz w:val="36"/>
          <w:szCs w:val="36"/>
          <w:lang w:val="ru-RU"/>
        </w:rPr>
        <w:t>6</w:t>
      </w:r>
      <w:r w:rsidR="00497C21">
        <w:rPr>
          <w:sz w:val="36"/>
          <w:szCs w:val="36"/>
          <w:lang w:val="uk-UA"/>
        </w:rPr>
        <w:t xml:space="preserve">                                                                           </w:t>
      </w:r>
    </w:p>
    <w:p w:rsidR="00497C21" w:rsidRDefault="00497C21" w:rsidP="00497C21">
      <w:pPr>
        <w:rPr>
          <w:sz w:val="36"/>
          <w:szCs w:val="36"/>
          <w:lang w:val="uk-UA"/>
        </w:rPr>
      </w:pPr>
      <w:r>
        <w:rPr>
          <w:sz w:val="36"/>
          <w:szCs w:val="36"/>
          <w:lang w:val="ru-RU"/>
        </w:rPr>
        <w:t xml:space="preserve">                                               </w:t>
      </w:r>
      <w:r>
        <w:rPr>
          <w:sz w:val="36"/>
          <w:szCs w:val="36"/>
          <w:lang w:val="uk-UA"/>
        </w:rPr>
        <w:t xml:space="preserve">                                           7 клас                </w:t>
      </w:r>
    </w:p>
    <w:p w:rsidR="00497C21" w:rsidRDefault="00497C21" w:rsidP="00497C21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    УКР.МОВА</w:t>
      </w:r>
    </w:p>
    <w:p w:rsidR="003F27E6" w:rsidRDefault="003F27E6" w:rsidP="00497C21">
      <w:pPr>
        <w:rPr>
          <w:sz w:val="36"/>
          <w:szCs w:val="36"/>
          <w:lang w:val="uk-UA"/>
        </w:rPr>
      </w:pPr>
    </w:p>
    <w:p w:rsidR="003F27E6" w:rsidRPr="00801874" w:rsidRDefault="003F27E6">
      <w:pPr>
        <w:rPr>
          <w:b/>
          <w:sz w:val="36"/>
          <w:szCs w:val="36"/>
          <w:lang w:val="uk-UA"/>
        </w:rPr>
      </w:pPr>
      <w:r w:rsidRPr="00801874">
        <w:rPr>
          <w:b/>
          <w:sz w:val="36"/>
          <w:szCs w:val="36"/>
          <w:lang w:val="uk-UA"/>
        </w:rPr>
        <w:t>ТЕМА:</w:t>
      </w:r>
    </w:p>
    <w:p w:rsidR="003F27E6" w:rsidRDefault="00801874">
      <w:pP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  <w:r w:rsidRPr="00801874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УМР.Текст. Змістпр</w:t>
      </w: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</w:rPr>
        <w:t>o</w:t>
      </w:r>
      <w:r w:rsidRPr="00801874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читан</w:t>
      </w: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</w:rPr>
        <w:t>o</w:t>
      </w:r>
      <w:r w:rsidRPr="00801874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г</w:t>
      </w: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</w:rPr>
        <w:t>o</w:t>
      </w:r>
      <w:r w:rsidRPr="00801874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.</w:t>
      </w:r>
      <w:r w:rsidR="006370EF" w:rsidRPr="006370EF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ru-RU"/>
        </w:rPr>
        <w:t xml:space="preserve"> </w:t>
      </w:r>
      <w:r w:rsidRPr="00801874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Пр</w:t>
      </w: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</w:rPr>
        <w:t>o</w:t>
      </w:r>
      <w:r w:rsidRPr="00801874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блеми в тексті (</w:t>
      </w: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</w:rPr>
        <w:t>o</w:t>
      </w:r>
      <w:r w:rsidRPr="00801874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бговор</w:t>
      </w: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</w:rPr>
        <w:t>e</w:t>
      </w:r>
      <w:r w:rsidRPr="00801874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ння)</w:t>
      </w:r>
    </w:p>
    <w:p w:rsidR="00801874" w:rsidRDefault="00801874">
      <w:pP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Перейдіть за покликанням:</w:t>
      </w:r>
    </w:p>
    <w:p w:rsidR="00801874" w:rsidRPr="006370EF" w:rsidRDefault="006370EF">
      <w:pPr>
        <w:rPr>
          <w:sz w:val="36"/>
          <w:szCs w:val="36"/>
          <w:lang w:val="uk-UA"/>
        </w:rPr>
      </w:pPr>
      <w:hyperlink r:id="rId4" w:history="1">
        <w:r w:rsidRPr="00B1434A">
          <w:rPr>
            <w:rStyle w:val="Hyperlink"/>
            <w:sz w:val="36"/>
            <w:szCs w:val="36"/>
            <w:lang w:val="uk-UA"/>
          </w:rPr>
          <w:t>https://vseosvita.ua/library/prezentatsiia-rm-povtorennia-vyvchenoho-pro-tekst-ioho-strukturni-osoblyvosti-movni-zasoby-mizhfrazovoho-zviazku-v-teksti-7-klas-581247.html</w:t>
        </w:r>
      </w:hyperlink>
    </w:p>
    <w:p w:rsidR="006370EF" w:rsidRDefault="006370EF">
      <w:pPr>
        <w:rPr>
          <w:sz w:val="36"/>
          <w:szCs w:val="36"/>
        </w:rPr>
      </w:pPr>
    </w:p>
    <w:p w:rsidR="006370EF" w:rsidRPr="006370EF" w:rsidRDefault="006370EF">
      <w:pPr>
        <w:rPr>
          <w:sz w:val="36"/>
          <w:szCs w:val="36"/>
        </w:rPr>
      </w:pPr>
    </w:p>
    <w:sectPr w:rsidR="006370EF" w:rsidRPr="006370EF" w:rsidSect="009975F5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497C21"/>
    <w:rsid w:val="003B63C7"/>
    <w:rsid w:val="003F27E6"/>
    <w:rsid w:val="00497C21"/>
    <w:rsid w:val="006370EF"/>
    <w:rsid w:val="00801874"/>
    <w:rsid w:val="009975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75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370E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seosvita.ua/library/prezentatsiia-rm-povtorennia-vyvchenoho-pro-tekst-ioho-strukturni-osoblyvosti-movni-zasoby-mizhfrazovoho-zviazku-v-teksti-7-klas-581247.html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42;&#1030;&#1044;&#1045;&#1054;%20&#1059;&#1056;&#1054;&#1050;&#1048;%2026\&#1059;&#1050;&#1056;&#1040;&#1031;&#1053;&#1057;&#1068;&#1050;&#1040;%20%20&#1052;&#1054;&#1042;&#1040;%20%207%20&#1050;&#1051;&#1040;&#1057;%20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  7 КЛАС 1</Template>
  <TotalTime>2</TotalTime>
  <Pages>1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2026-01-05T20:34:00Z</dcterms:created>
  <dcterms:modified xsi:type="dcterms:W3CDTF">2026-01-05T20:34:00Z</dcterms:modified>
</cp:coreProperties>
</file>