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DD4" w:rsidRPr="0018560F" w:rsidRDefault="00757DD4" w:rsidP="00757DD4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</w:t>
      </w:r>
      <w:r>
        <w:rPr>
          <w:sz w:val="36"/>
          <w:szCs w:val="36"/>
          <w:lang w:val="ru-RU"/>
        </w:rPr>
        <w:t>06</w:t>
      </w:r>
      <w:r>
        <w:rPr>
          <w:sz w:val="36"/>
          <w:szCs w:val="36"/>
          <w:lang w:val="uk-UA"/>
        </w:rPr>
        <w:t>.01.202</w:t>
      </w:r>
      <w:r w:rsidRPr="0018560F">
        <w:rPr>
          <w:sz w:val="36"/>
          <w:szCs w:val="36"/>
          <w:lang w:val="ru-RU"/>
        </w:rPr>
        <w:t xml:space="preserve">6 </w:t>
      </w:r>
    </w:p>
    <w:p w:rsidR="00757DD4" w:rsidRPr="0018560F" w:rsidRDefault="00757DD4" w:rsidP="00757DD4">
      <w:pPr>
        <w:rPr>
          <w:sz w:val="36"/>
          <w:szCs w:val="36"/>
          <w:lang w:val="ru-RU"/>
        </w:rPr>
      </w:pPr>
      <w:r w:rsidRPr="0018560F"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5 КЛАС</w:t>
      </w:r>
    </w:p>
    <w:p w:rsidR="00757DD4" w:rsidRPr="00F041A6" w:rsidRDefault="00757DD4" w:rsidP="00757DD4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 w:rsidRPr="00F041A6"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 w:rsidP="00757DD4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B27E74" w:rsidRDefault="00B27E74" w:rsidP="00B27E74">
      <w:pPr>
        <w:spacing w:line="501" w:lineRule="atLeast"/>
        <w:rPr>
          <w:rFonts w:ascii="Arial" w:eastAsia="Times New Roman" w:hAnsi="Arial" w:cs="Arial"/>
          <w:color w:val="000000"/>
          <w:sz w:val="2"/>
          <w:szCs w:val="2"/>
          <w:lang w:val="uk-UA"/>
        </w:rPr>
      </w:pPr>
      <w:r w:rsidRPr="00B27E74">
        <w:rPr>
          <w:rFonts w:ascii="Arial" w:eastAsia="Times New Roman" w:hAnsi="Arial" w:cs="Arial"/>
          <w:b/>
          <w:bCs/>
          <w:color w:val="414A5F"/>
          <w:sz w:val="40"/>
          <w:szCs w:val="40"/>
          <w:lang w:val="ru-RU"/>
        </w:rPr>
        <w:t>Приголосні тверді й м’які. Позначення м’якостіприголосних на письмі буквами ь, і, є, ю, я.Підсумковий тест.</w:t>
      </w:r>
    </w:p>
    <w:p w:rsidR="00B27E74" w:rsidRDefault="00B27E74" w:rsidP="00B27E74">
      <w:pPr>
        <w:spacing w:line="501" w:lineRule="atLeast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 xml:space="preserve"> </w:t>
      </w:r>
    </w:p>
    <w:p w:rsidR="00801874" w:rsidRPr="00B27E74" w:rsidRDefault="00B27E74" w:rsidP="00B27E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"/>
          <w:szCs w:val="2"/>
          <w:lang w:val="ru-RU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801874" w:rsidRPr="00B65C1F" w:rsidRDefault="00B65C1F">
      <w:pPr>
        <w:rPr>
          <w:sz w:val="36"/>
          <w:szCs w:val="36"/>
          <w:lang w:val="ru-RU"/>
        </w:rPr>
      </w:pPr>
      <w:hyperlink r:id="rId4" w:history="1">
        <w:r w:rsidRPr="0072468E">
          <w:rPr>
            <w:rStyle w:val="Hyperlink"/>
            <w:sz w:val="36"/>
            <w:szCs w:val="36"/>
            <w:lang w:val="uk-UA"/>
          </w:rPr>
          <w:t>https://vseosvita.ua/test/tverdi-ta-miaki-pryholosni-zvuky-316886.html</w:t>
        </w:r>
      </w:hyperlink>
    </w:p>
    <w:p w:rsidR="00B65C1F" w:rsidRDefault="00B65C1F">
      <w:pPr>
        <w:rPr>
          <w:sz w:val="36"/>
          <w:szCs w:val="36"/>
        </w:rPr>
      </w:pPr>
    </w:p>
    <w:p w:rsidR="00B65C1F" w:rsidRPr="00F041A6" w:rsidRDefault="00B65C1F" w:rsidP="00B65C1F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</w:t>
      </w:r>
    </w:p>
    <w:p w:rsidR="00B65C1F" w:rsidRPr="00B65C1F" w:rsidRDefault="00B65C1F">
      <w:pPr>
        <w:rPr>
          <w:sz w:val="36"/>
          <w:szCs w:val="36"/>
        </w:rPr>
      </w:pPr>
    </w:p>
    <w:sectPr w:rsidR="00B65C1F" w:rsidRPr="00B65C1F" w:rsidSect="00810666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57DD4"/>
    <w:rsid w:val="002805DD"/>
    <w:rsid w:val="003F27E6"/>
    <w:rsid w:val="00757DD4"/>
    <w:rsid w:val="00801874"/>
    <w:rsid w:val="00810666"/>
    <w:rsid w:val="00962968"/>
    <w:rsid w:val="00A20097"/>
    <w:rsid w:val="00B27E74"/>
    <w:rsid w:val="00B65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seosvita.ua/test/tverdi-ta-miaki-pryholosni-zvuky-316886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2026-01-05T21:05:00Z</dcterms:created>
  <dcterms:modified xsi:type="dcterms:W3CDTF">2026-01-05T21:05:00Z</dcterms:modified>
</cp:coreProperties>
</file>