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F75" w:rsidRDefault="00071F75" w:rsidP="00071F75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</w:t>
      </w:r>
      <w:r>
        <w:rPr>
          <w:sz w:val="36"/>
          <w:szCs w:val="36"/>
          <w:lang w:val="ru-RU"/>
        </w:rPr>
        <w:t xml:space="preserve">         06</w:t>
      </w:r>
      <w:r>
        <w:rPr>
          <w:sz w:val="36"/>
          <w:szCs w:val="36"/>
          <w:lang w:val="uk-UA"/>
        </w:rPr>
        <w:t>.01.202</w:t>
      </w:r>
      <w:r>
        <w:rPr>
          <w:sz w:val="36"/>
          <w:szCs w:val="36"/>
          <w:lang w:val="ru-RU"/>
        </w:rPr>
        <w:t xml:space="preserve">6                                                                                       </w:t>
      </w:r>
    </w:p>
    <w:p w:rsidR="00071F75" w:rsidRDefault="00071F75" w:rsidP="00071F75">
      <w:pPr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                                                             </w:t>
      </w:r>
      <w:r>
        <w:rPr>
          <w:sz w:val="36"/>
          <w:szCs w:val="36"/>
          <w:lang w:val="uk-UA"/>
        </w:rPr>
        <w:t>8 КЛАС</w:t>
      </w:r>
    </w:p>
    <w:p w:rsidR="00071F75" w:rsidRDefault="00071F75" w:rsidP="00071F75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УКР</w:t>
      </w:r>
      <w:r>
        <w:rPr>
          <w:sz w:val="36"/>
          <w:szCs w:val="36"/>
          <w:lang w:val="ru-RU"/>
        </w:rPr>
        <w:t>.</w:t>
      </w:r>
      <w:r>
        <w:rPr>
          <w:sz w:val="36"/>
          <w:szCs w:val="36"/>
          <w:lang w:val="uk-UA"/>
        </w:rPr>
        <w:t xml:space="preserve"> МОВА</w:t>
      </w:r>
    </w:p>
    <w:p w:rsidR="003F27E6" w:rsidRDefault="003F27E6">
      <w:pPr>
        <w:rPr>
          <w:sz w:val="36"/>
          <w:szCs w:val="36"/>
          <w:lang w:val="uk-UA"/>
        </w:rPr>
      </w:pPr>
    </w:p>
    <w:p w:rsidR="00071F75" w:rsidRDefault="00071F75">
      <w:pPr>
        <w:rPr>
          <w:sz w:val="36"/>
          <w:szCs w:val="36"/>
          <w:lang w:val="uk-UA"/>
        </w:rPr>
      </w:pPr>
    </w:p>
    <w:p w:rsidR="00071F75" w:rsidRDefault="00071F75">
      <w:pPr>
        <w:rPr>
          <w:sz w:val="36"/>
          <w:szCs w:val="36"/>
          <w:lang w:val="uk-UA"/>
        </w:rPr>
      </w:pPr>
    </w:p>
    <w:p w:rsidR="003F27E6" w:rsidRPr="005539AB" w:rsidRDefault="003F27E6">
      <w:pPr>
        <w:rPr>
          <w:b/>
          <w:sz w:val="40"/>
          <w:szCs w:val="40"/>
          <w:lang w:val="uk-UA"/>
        </w:rPr>
      </w:pPr>
      <w:r w:rsidRPr="00801874">
        <w:rPr>
          <w:b/>
          <w:sz w:val="36"/>
          <w:szCs w:val="36"/>
          <w:lang w:val="uk-UA"/>
        </w:rPr>
        <w:t>ТЕМА:</w:t>
      </w:r>
      <w:r w:rsidR="005539AB">
        <w:rPr>
          <w:b/>
          <w:sz w:val="36"/>
          <w:szCs w:val="36"/>
          <w:lang w:val="uk-UA"/>
        </w:rPr>
        <w:t xml:space="preserve"> </w:t>
      </w:r>
      <w:r w:rsidR="005539AB" w:rsidRPr="005539AB">
        <w:rPr>
          <w:rFonts w:ascii="Times New Roman" w:eastAsia="Courier New" w:hAnsi="Times New Roman" w:cs="Times New Roman"/>
          <w:b/>
          <w:sz w:val="40"/>
          <w:szCs w:val="40"/>
          <w:lang w:val="uk-UA" w:eastAsia="uk-UA"/>
        </w:rPr>
        <w:t>Однорідні члени речення</w:t>
      </w:r>
    </w:p>
    <w:p w:rsidR="001D64F0" w:rsidRDefault="001D64F0" w:rsidP="00B27E74">
      <w:pPr>
        <w:spacing w:line="501" w:lineRule="atLeast"/>
        <w:rPr>
          <w:rFonts w:ascii="Times New Roman" w:hAnsi="Times New Roman"/>
          <w:sz w:val="32"/>
          <w:szCs w:val="32"/>
          <w:lang w:val="uk-UA"/>
        </w:rPr>
      </w:pPr>
    </w:p>
    <w:p w:rsidR="00801874" w:rsidRDefault="00B27E74" w:rsidP="00B27E74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П</w:t>
      </w:r>
      <w:r w:rsidR="00801874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ерейдіть за покликанням:</w:t>
      </w:r>
    </w:p>
    <w:p w:rsidR="00801874" w:rsidRDefault="00801874" w:rsidP="005836A7">
      <w:pPr>
        <w:rPr>
          <w:sz w:val="36"/>
          <w:szCs w:val="36"/>
          <w:lang w:val="uk-UA"/>
        </w:rPr>
      </w:pPr>
    </w:p>
    <w:p w:rsidR="005539AB" w:rsidRPr="00E35105" w:rsidRDefault="00E35105" w:rsidP="005836A7">
      <w:pPr>
        <w:rPr>
          <w:sz w:val="36"/>
          <w:szCs w:val="36"/>
          <w:lang w:val="uk-UA"/>
        </w:rPr>
      </w:pPr>
      <w:hyperlink r:id="rId4" w:history="1">
        <w:r w:rsidRPr="0076297C">
          <w:rPr>
            <w:rStyle w:val="Hyperlink"/>
            <w:sz w:val="36"/>
            <w:szCs w:val="36"/>
            <w:lang w:val="uk-UA"/>
          </w:rPr>
          <w:t>https://www.youtube.com/watch?v=nwMxZczOmAs</w:t>
        </w:r>
      </w:hyperlink>
    </w:p>
    <w:p w:rsidR="00E35105" w:rsidRPr="00E35105" w:rsidRDefault="00E35105" w:rsidP="005836A7">
      <w:pPr>
        <w:rPr>
          <w:sz w:val="36"/>
          <w:szCs w:val="36"/>
        </w:rPr>
      </w:pPr>
    </w:p>
    <w:sectPr w:rsidR="00E35105" w:rsidRPr="00E35105" w:rsidSect="00225D68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7E6030"/>
    <w:rsid w:val="00071F75"/>
    <w:rsid w:val="001331F5"/>
    <w:rsid w:val="001D64F0"/>
    <w:rsid w:val="00225D68"/>
    <w:rsid w:val="003F27E6"/>
    <w:rsid w:val="005539AB"/>
    <w:rsid w:val="005836A7"/>
    <w:rsid w:val="007E6030"/>
    <w:rsid w:val="00801874"/>
    <w:rsid w:val="00962968"/>
    <w:rsid w:val="00A20097"/>
    <w:rsid w:val="00B27E74"/>
    <w:rsid w:val="00B41A66"/>
    <w:rsid w:val="00B5259E"/>
    <w:rsid w:val="00B65C2F"/>
    <w:rsid w:val="00C20F33"/>
    <w:rsid w:val="00E35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D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7E74"/>
    <w:rPr>
      <w:color w:val="0000FF"/>
      <w:u w:val="single"/>
    </w:rPr>
  </w:style>
  <w:style w:type="character" w:customStyle="1" w:styleId="mdc-tabtext-label">
    <w:name w:val="mdc-tab__text-label"/>
    <w:basedOn w:val="DefaultParagraphFont"/>
    <w:rsid w:val="00B27E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4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24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1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61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723335">
                      <w:marLeft w:val="0"/>
                      <w:marRight w:val="0"/>
                      <w:marTop w:val="125"/>
                      <w:marBottom w:val="2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81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8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" w:space="0" w:color="EEF0F2"/>
                <w:right w:val="none" w:sz="0" w:space="0" w:color="auto"/>
              </w:divBdr>
              <w:divsChild>
                <w:div w:id="168651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365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7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4" w:space="0" w:color="auto"/>
                            <w:right w:val="none" w:sz="0" w:space="0" w:color="auto"/>
                          </w:divBdr>
                          <w:divsChild>
                            <w:div w:id="67495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192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nwMxZczOmAs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42;&#1030;&#1044;&#1045;&#1054;%20&#1059;&#1056;&#1054;&#1050;&#1048;%2026\&#1059;&#1050;&#1056;&#1040;&#1031;&#1053;&#1057;&#1068;&#1050;&#1040;%20%20&#1052;&#1054;&#1042;&#1040;%20%205%20&#1082;&#1083;&#1072;&#1089;%20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  5 клас 1</Template>
  <TotalTime>2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2026-01-05T21:19:00Z</dcterms:created>
  <dcterms:modified xsi:type="dcterms:W3CDTF">2026-01-05T21:19:00Z</dcterms:modified>
</cp:coreProperties>
</file>