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3F1" w:rsidRDefault="000B33F1" w:rsidP="000B33F1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</w:t>
      </w:r>
      <w:r>
        <w:rPr>
          <w:sz w:val="36"/>
          <w:szCs w:val="36"/>
          <w:lang w:val="ru-RU"/>
        </w:rPr>
        <w:t>06</w:t>
      </w:r>
      <w:r>
        <w:rPr>
          <w:sz w:val="36"/>
          <w:szCs w:val="36"/>
          <w:lang w:val="uk-UA"/>
        </w:rPr>
        <w:t>.01.202</w:t>
      </w:r>
      <w:r>
        <w:rPr>
          <w:sz w:val="36"/>
          <w:szCs w:val="36"/>
          <w:lang w:val="ru-RU"/>
        </w:rPr>
        <w:t>6</w:t>
      </w:r>
      <w:r>
        <w:rPr>
          <w:sz w:val="36"/>
          <w:szCs w:val="36"/>
          <w:lang w:val="uk-UA"/>
        </w:rPr>
        <w:t xml:space="preserve">                                                               </w:t>
      </w:r>
      <w:r>
        <w:rPr>
          <w:sz w:val="36"/>
          <w:szCs w:val="36"/>
          <w:lang w:val="ru-RU"/>
        </w:rPr>
        <w:t xml:space="preserve">                                                                                                               </w:t>
      </w:r>
    </w:p>
    <w:p w:rsidR="000B33F1" w:rsidRDefault="000B33F1" w:rsidP="000B33F1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9 КЛАС</w:t>
      </w:r>
    </w:p>
    <w:p w:rsidR="000B33F1" w:rsidRDefault="000B33F1" w:rsidP="000B33F1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>
      <w:pPr>
        <w:rPr>
          <w:sz w:val="36"/>
          <w:szCs w:val="36"/>
          <w:lang w:val="uk-UA"/>
        </w:rPr>
      </w:pPr>
    </w:p>
    <w:p w:rsidR="001D64F0" w:rsidRPr="001177D9" w:rsidRDefault="003F27E6" w:rsidP="001177D9">
      <w:pPr>
        <w:rPr>
          <w:rFonts w:ascii="Times New Roman" w:hAnsi="Times New Roman"/>
          <w:sz w:val="40"/>
          <w:szCs w:val="40"/>
          <w:lang w:val="ru-RU"/>
        </w:rPr>
      </w:pPr>
      <w:r w:rsidRPr="00801874">
        <w:rPr>
          <w:b/>
          <w:sz w:val="36"/>
          <w:szCs w:val="36"/>
          <w:lang w:val="uk-UA"/>
        </w:rPr>
        <w:t>ТЕМА:</w:t>
      </w:r>
      <w:r w:rsidR="005539AB">
        <w:rPr>
          <w:b/>
          <w:sz w:val="36"/>
          <w:szCs w:val="36"/>
          <w:lang w:val="uk-UA"/>
        </w:rPr>
        <w:t xml:space="preserve"> </w:t>
      </w:r>
      <w:r w:rsidR="001177D9" w:rsidRPr="001177D9">
        <w:rPr>
          <w:rFonts w:ascii="Times New Roman" w:hAnsi="Times New Roman"/>
          <w:b/>
          <w:bCs/>
          <w:sz w:val="40"/>
          <w:szCs w:val="40"/>
          <w:lang w:val="ru-RU" w:eastAsia="uk-UA"/>
        </w:rPr>
        <w:t xml:space="preserve"> Контрольний</w:t>
      </w:r>
      <w:r w:rsidR="001C3820">
        <w:rPr>
          <w:rFonts w:ascii="Times New Roman" w:hAnsi="Times New Roman"/>
          <w:sz w:val="40"/>
          <w:szCs w:val="40"/>
          <w:lang w:val="ru-RU" w:eastAsia="uk-UA"/>
        </w:rPr>
        <w:t xml:space="preserve"> диктант </w:t>
      </w: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5539AB" w:rsidRDefault="005539AB" w:rsidP="005836A7">
      <w:pPr>
        <w:rPr>
          <w:sz w:val="36"/>
          <w:szCs w:val="36"/>
          <w:lang w:val="uk-UA"/>
        </w:rPr>
      </w:pPr>
    </w:p>
    <w:p w:rsidR="001C3820" w:rsidRPr="0042049C" w:rsidRDefault="0042049C" w:rsidP="005836A7">
      <w:pPr>
        <w:rPr>
          <w:sz w:val="36"/>
          <w:szCs w:val="36"/>
          <w:lang w:val="uk-UA"/>
        </w:rPr>
      </w:pPr>
      <w:hyperlink r:id="rId4" w:history="1">
        <w:r w:rsidRPr="00D20D7A">
          <w:rPr>
            <w:rStyle w:val="Hyperlink"/>
            <w:sz w:val="36"/>
            <w:szCs w:val="36"/>
            <w:lang w:val="uk-UA"/>
          </w:rPr>
          <w:t>https://www.youtube.com/watch?v=FiOScCQ6p1o</w:t>
        </w:r>
      </w:hyperlink>
    </w:p>
    <w:p w:rsidR="0042049C" w:rsidRDefault="0042049C" w:rsidP="005836A7">
      <w:pPr>
        <w:rPr>
          <w:sz w:val="36"/>
          <w:szCs w:val="36"/>
        </w:rPr>
      </w:pPr>
    </w:p>
    <w:p w:rsidR="0042049C" w:rsidRDefault="0042049C" w:rsidP="0042049C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</w:p>
    <w:p w:rsidR="0042049C" w:rsidRDefault="0042049C" w:rsidP="0042049C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</w:t>
      </w:r>
    </w:p>
    <w:p w:rsidR="0042049C" w:rsidRPr="0042049C" w:rsidRDefault="0042049C" w:rsidP="005836A7">
      <w:pPr>
        <w:rPr>
          <w:sz w:val="36"/>
          <w:szCs w:val="36"/>
        </w:rPr>
      </w:pPr>
    </w:p>
    <w:sectPr w:rsidR="0042049C" w:rsidRPr="0042049C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0B33F1"/>
    <w:rsid w:val="001177D9"/>
    <w:rsid w:val="001331F5"/>
    <w:rsid w:val="001C3820"/>
    <w:rsid w:val="001D64F0"/>
    <w:rsid w:val="00225D68"/>
    <w:rsid w:val="003F27E6"/>
    <w:rsid w:val="0042049C"/>
    <w:rsid w:val="005539AB"/>
    <w:rsid w:val="005836A7"/>
    <w:rsid w:val="007E6030"/>
    <w:rsid w:val="00801874"/>
    <w:rsid w:val="00962968"/>
    <w:rsid w:val="009F3C6F"/>
    <w:rsid w:val="00A20097"/>
    <w:rsid w:val="00A7575E"/>
    <w:rsid w:val="00AD327E"/>
    <w:rsid w:val="00B27E74"/>
    <w:rsid w:val="00B41A66"/>
    <w:rsid w:val="00B52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FiOScCQ6p1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2026-01-05T21:29:00Z</dcterms:created>
  <dcterms:modified xsi:type="dcterms:W3CDTF">2026-01-05T21:29:00Z</dcterms:modified>
</cp:coreProperties>
</file>