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964" w:rsidRPr="002B7462" w:rsidRDefault="003F27E6" w:rsidP="00E46964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  </w:t>
      </w:r>
      <w:r w:rsidR="00E46964">
        <w:rPr>
          <w:sz w:val="36"/>
          <w:szCs w:val="36"/>
          <w:lang w:val="uk-UA"/>
        </w:rPr>
        <w:t xml:space="preserve">                06.01.2</w:t>
      </w:r>
      <w:r w:rsidR="00E46964" w:rsidRPr="002B7462">
        <w:rPr>
          <w:sz w:val="36"/>
          <w:szCs w:val="36"/>
          <w:lang w:val="ru-RU"/>
        </w:rPr>
        <w:t>6</w:t>
      </w:r>
    </w:p>
    <w:p w:rsidR="00E46964" w:rsidRDefault="00E46964" w:rsidP="00E46964">
      <w:pPr>
        <w:rPr>
          <w:sz w:val="36"/>
          <w:szCs w:val="36"/>
          <w:lang w:val="uk-UA"/>
        </w:rPr>
      </w:pPr>
      <w:r w:rsidRPr="002B7462"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6 клас                </w:t>
      </w:r>
    </w:p>
    <w:p w:rsidR="00E46964" w:rsidRDefault="00E46964" w:rsidP="00E46964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E46964">
      <w:pPr>
        <w:rPr>
          <w:sz w:val="36"/>
          <w:szCs w:val="36"/>
          <w:lang w:val="uk-UA"/>
        </w:rPr>
      </w:pPr>
    </w:p>
    <w:p w:rsidR="003F27E6" w:rsidRDefault="003F27E6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sz w:val="36"/>
          <w:szCs w:val="36"/>
          <w:lang w:val="uk-UA"/>
        </w:rPr>
        <w:t>ТЕМА:</w:t>
      </w:r>
      <w:r w:rsidR="00655F2A">
        <w:rPr>
          <w:sz w:val="36"/>
          <w:szCs w:val="36"/>
          <w:lang w:val="uk-UA"/>
        </w:rPr>
        <w:t xml:space="preserve">  </w:t>
      </w:r>
      <w:r w:rsidR="002C51F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Бесіда про позакласне читання</w:t>
      </w:r>
    </w:p>
    <w:p w:rsidR="00655F2A" w:rsidRDefault="00655F2A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F176BF" w:rsidRDefault="00F176BF">
      <w:pPr>
        <w:rPr>
          <w:sz w:val="36"/>
          <w:szCs w:val="36"/>
          <w:lang w:val="uk-UA"/>
        </w:rPr>
      </w:pPr>
    </w:p>
    <w:p w:rsidR="003F27E6" w:rsidRPr="00923EA0" w:rsidRDefault="00923EA0" w:rsidP="002C51F8">
      <w:pPr>
        <w:rPr>
          <w:sz w:val="36"/>
          <w:szCs w:val="36"/>
          <w:lang w:val="uk-UA"/>
        </w:rPr>
      </w:pPr>
      <w:hyperlink r:id="rId4" w:history="1">
        <w:r w:rsidRPr="004B3F21">
          <w:rPr>
            <w:rStyle w:val="Hyperlink"/>
            <w:sz w:val="36"/>
            <w:szCs w:val="36"/>
            <w:lang w:val="uk-UA"/>
          </w:rPr>
          <w:t>https://www.youtube.com/watch?v=tH9hzXa6Q94</w:t>
        </w:r>
      </w:hyperlink>
    </w:p>
    <w:p w:rsidR="00923EA0" w:rsidRDefault="00923EA0" w:rsidP="002C51F8">
      <w:pPr>
        <w:rPr>
          <w:sz w:val="36"/>
          <w:szCs w:val="36"/>
        </w:rPr>
      </w:pPr>
    </w:p>
    <w:p w:rsidR="00923EA0" w:rsidRPr="00923EA0" w:rsidRDefault="00923EA0" w:rsidP="002C51F8">
      <w:pPr>
        <w:rPr>
          <w:sz w:val="36"/>
          <w:szCs w:val="36"/>
        </w:rPr>
      </w:pPr>
    </w:p>
    <w:sectPr w:rsidR="00923EA0" w:rsidRPr="00923EA0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2C51F8"/>
    <w:rsid w:val="003F27E6"/>
    <w:rsid w:val="00655F2A"/>
    <w:rsid w:val="006D21B4"/>
    <w:rsid w:val="008A489C"/>
    <w:rsid w:val="00923EA0"/>
    <w:rsid w:val="00B3078D"/>
    <w:rsid w:val="00E46964"/>
    <w:rsid w:val="00F17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E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tH9hzXa6Q9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2026-01-05T20:51:00Z</dcterms:created>
  <dcterms:modified xsi:type="dcterms:W3CDTF">2026-01-05T20:51:00Z</dcterms:modified>
</cp:coreProperties>
</file>