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CBA" w:rsidRPr="002F2ED8" w:rsidRDefault="003F27E6" w:rsidP="00355CBA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</w:t>
      </w:r>
      <w:r w:rsidR="00355CBA">
        <w:rPr>
          <w:sz w:val="36"/>
          <w:szCs w:val="36"/>
          <w:lang w:val="uk-UA"/>
        </w:rPr>
        <w:t xml:space="preserve">              </w:t>
      </w:r>
      <w:r>
        <w:rPr>
          <w:sz w:val="36"/>
          <w:szCs w:val="36"/>
          <w:lang w:val="uk-UA"/>
        </w:rPr>
        <w:t xml:space="preserve"> </w:t>
      </w:r>
      <w:r w:rsidR="00355CBA">
        <w:rPr>
          <w:sz w:val="36"/>
          <w:szCs w:val="36"/>
          <w:lang w:val="uk-UA"/>
        </w:rPr>
        <w:t>0</w:t>
      </w:r>
      <w:r w:rsidR="002F2ED8">
        <w:rPr>
          <w:sz w:val="36"/>
          <w:szCs w:val="36"/>
          <w:lang w:val="uk-UA"/>
        </w:rPr>
        <w:t>6</w:t>
      </w:r>
      <w:r w:rsidR="00355CBA">
        <w:rPr>
          <w:sz w:val="36"/>
          <w:szCs w:val="36"/>
          <w:lang w:val="uk-UA"/>
        </w:rPr>
        <w:t>.01.2</w:t>
      </w:r>
      <w:r w:rsidR="00355CBA">
        <w:rPr>
          <w:sz w:val="36"/>
          <w:szCs w:val="36"/>
          <w:lang w:val="ru-RU"/>
        </w:rPr>
        <w:t>6</w:t>
      </w:r>
      <w:r w:rsidR="00355CBA">
        <w:rPr>
          <w:sz w:val="36"/>
          <w:szCs w:val="36"/>
          <w:lang w:val="uk-UA"/>
        </w:rPr>
        <w:t xml:space="preserve">                                                                           </w:t>
      </w:r>
    </w:p>
    <w:p w:rsidR="00355CBA" w:rsidRDefault="00355CBA" w:rsidP="00355CBA">
      <w:pPr>
        <w:rPr>
          <w:sz w:val="36"/>
          <w:szCs w:val="36"/>
          <w:lang w:val="uk-UA"/>
        </w:rPr>
      </w:pPr>
      <w:r>
        <w:rPr>
          <w:sz w:val="36"/>
          <w:szCs w:val="36"/>
          <w:lang w:val="ru-RU"/>
        </w:rPr>
        <w:t xml:space="preserve">                                               </w:t>
      </w:r>
      <w:r>
        <w:rPr>
          <w:sz w:val="36"/>
          <w:szCs w:val="36"/>
          <w:lang w:val="uk-UA"/>
        </w:rPr>
        <w:t xml:space="preserve">                                           7 клас                </w:t>
      </w:r>
    </w:p>
    <w:p w:rsidR="00355CBA" w:rsidRDefault="00355CBA" w:rsidP="00355CBA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УКР.МОВА</w:t>
      </w:r>
    </w:p>
    <w:p w:rsidR="003F27E6" w:rsidRDefault="003F27E6" w:rsidP="00355CBA">
      <w:pPr>
        <w:rPr>
          <w:sz w:val="36"/>
          <w:szCs w:val="36"/>
          <w:lang w:val="uk-UA"/>
        </w:rPr>
      </w:pPr>
    </w:p>
    <w:p w:rsidR="003F27E6" w:rsidRPr="00801874" w:rsidRDefault="003F27E6">
      <w:pPr>
        <w:rPr>
          <w:b/>
          <w:sz w:val="36"/>
          <w:szCs w:val="36"/>
          <w:lang w:val="uk-UA"/>
        </w:rPr>
      </w:pPr>
      <w:r w:rsidRPr="00801874">
        <w:rPr>
          <w:b/>
          <w:sz w:val="36"/>
          <w:szCs w:val="36"/>
          <w:lang w:val="uk-UA"/>
        </w:rPr>
        <w:t>ТЕМА:</w:t>
      </w:r>
    </w:p>
    <w:p w:rsidR="00A20097" w:rsidRDefault="00A20097">
      <w:pP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 w:rsidRPr="00A20097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>УМР. Текст.Вт</w:t>
      </w: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</w:rPr>
        <w:t>o</w:t>
      </w:r>
      <w:r w:rsidRPr="00A20097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>ринні</w:t>
      </w: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 xml:space="preserve"> </w:t>
      </w:r>
      <w:r w:rsidRPr="00A20097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>тексти.Детальний переказ.</w:t>
      </w: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 xml:space="preserve"> </w:t>
      </w:r>
    </w:p>
    <w:p w:rsidR="00801874" w:rsidRDefault="00801874">
      <w:pP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Перейдіть за покликанням:</w:t>
      </w:r>
    </w:p>
    <w:p w:rsidR="00945F09" w:rsidRPr="00945F09" w:rsidRDefault="00945F09" w:rsidP="00945F09">
      <w:pPr>
        <w:rPr>
          <w:sz w:val="36"/>
          <w:szCs w:val="36"/>
          <w:lang w:val="uk-UA"/>
        </w:rPr>
      </w:pPr>
      <w:hyperlink r:id="rId4" w:history="1">
        <w:r w:rsidRPr="00D91D78">
          <w:rPr>
            <w:rStyle w:val="Hyperlink"/>
            <w:sz w:val="36"/>
            <w:szCs w:val="36"/>
            <w:lang w:val="uk-UA"/>
          </w:rPr>
          <w:t>https://www.youtube.com/watch?v=kEaq-Py</w:t>
        </w:r>
      </w:hyperlink>
    </w:p>
    <w:p w:rsidR="00945F09" w:rsidRDefault="00945F09" w:rsidP="00945F09">
      <w:pPr>
        <w:rPr>
          <w:sz w:val="36"/>
          <w:szCs w:val="36"/>
        </w:rPr>
      </w:pPr>
    </w:p>
    <w:sectPr w:rsidR="00945F09" w:rsidSect="007B38B7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355CBA"/>
    <w:rsid w:val="002F2ED8"/>
    <w:rsid w:val="0031744C"/>
    <w:rsid w:val="00355CBA"/>
    <w:rsid w:val="003F27E6"/>
    <w:rsid w:val="007B38B7"/>
    <w:rsid w:val="00801874"/>
    <w:rsid w:val="00945F09"/>
    <w:rsid w:val="00A20097"/>
    <w:rsid w:val="00FC7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8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5F0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0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kEaq-Py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%207%20&#1050;&#1051;&#1040;&#1057;%20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 7 КЛАС 2</Template>
  <TotalTime>1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2026-01-05T20:43:00Z</dcterms:created>
  <dcterms:modified xsi:type="dcterms:W3CDTF">2026-01-05T20:43:00Z</dcterms:modified>
</cp:coreProperties>
</file>