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66B" w:rsidRDefault="003F27E6" w:rsidP="00A8566B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</w:t>
      </w:r>
      <w:r w:rsidR="00A8566B">
        <w:rPr>
          <w:sz w:val="36"/>
          <w:szCs w:val="36"/>
          <w:lang w:val="uk-UA"/>
        </w:rPr>
        <w:t xml:space="preserve">        </w:t>
      </w:r>
      <w:r w:rsidR="00A8566B">
        <w:rPr>
          <w:sz w:val="36"/>
          <w:szCs w:val="36"/>
          <w:lang w:val="ru-RU"/>
        </w:rPr>
        <w:t>07</w:t>
      </w:r>
      <w:r w:rsidR="00A8566B">
        <w:rPr>
          <w:sz w:val="36"/>
          <w:szCs w:val="36"/>
          <w:lang w:val="uk-UA"/>
        </w:rPr>
        <w:t>.01.202</w:t>
      </w:r>
      <w:r w:rsidR="00A8566B">
        <w:rPr>
          <w:sz w:val="36"/>
          <w:szCs w:val="36"/>
          <w:lang w:val="ru-RU"/>
        </w:rPr>
        <w:t>6</w:t>
      </w:r>
      <w:r w:rsidR="00A8566B">
        <w:rPr>
          <w:sz w:val="36"/>
          <w:szCs w:val="36"/>
          <w:lang w:val="uk-UA"/>
        </w:rPr>
        <w:t xml:space="preserve">                                                               </w:t>
      </w:r>
      <w:r w:rsidR="00A8566B">
        <w:rPr>
          <w:sz w:val="36"/>
          <w:szCs w:val="36"/>
          <w:lang w:val="ru-RU"/>
        </w:rPr>
        <w:t xml:space="preserve">                                                                                                               </w:t>
      </w:r>
    </w:p>
    <w:p w:rsidR="00A8566B" w:rsidRDefault="00A8566B" w:rsidP="00A8566B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8 КЛАС</w:t>
      </w:r>
    </w:p>
    <w:p w:rsidR="00A8566B" w:rsidRDefault="00A8566B" w:rsidP="00A8566B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 w:rsidP="00A8566B">
      <w:pPr>
        <w:rPr>
          <w:sz w:val="36"/>
          <w:szCs w:val="36"/>
          <w:lang w:val="uk-UA"/>
        </w:rPr>
      </w:pPr>
    </w:p>
    <w:p w:rsidR="003F27E6" w:rsidRPr="005539AB" w:rsidRDefault="003F27E6">
      <w:pPr>
        <w:rPr>
          <w:b/>
          <w:sz w:val="40"/>
          <w:szCs w:val="40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  <w:r w:rsidR="005539AB">
        <w:rPr>
          <w:b/>
          <w:sz w:val="36"/>
          <w:szCs w:val="36"/>
          <w:lang w:val="uk-UA"/>
        </w:rPr>
        <w:t xml:space="preserve"> </w:t>
      </w:r>
      <w:r w:rsidR="001261E9">
        <w:rPr>
          <w:rFonts w:ascii="Times New Roman" w:eastAsia="Courier New" w:hAnsi="Times New Roman" w:cs="Times New Roman"/>
          <w:b/>
          <w:sz w:val="40"/>
          <w:szCs w:val="40"/>
          <w:lang w:val="uk-UA" w:eastAsia="uk-UA"/>
        </w:rPr>
        <w:t>РМ Ясний і прихований зміст інформації</w:t>
      </w:r>
    </w:p>
    <w:p w:rsidR="001D64F0" w:rsidRDefault="001D64F0" w:rsidP="00B27E74">
      <w:pPr>
        <w:spacing w:line="501" w:lineRule="atLeast"/>
        <w:rPr>
          <w:rFonts w:ascii="Times New Roman" w:hAnsi="Times New Roman"/>
          <w:sz w:val="32"/>
          <w:szCs w:val="32"/>
          <w:lang w:val="uk-UA"/>
        </w:rPr>
      </w:pP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801874" w:rsidRDefault="00801874" w:rsidP="005836A7">
      <w:pPr>
        <w:rPr>
          <w:sz w:val="36"/>
          <w:szCs w:val="36"/>
          <w:lang w:val="uk-UA"/>
        </w:rPr>
      </w:pPr>
    </w:p>
    <w:p w:rsidR="005539AB" w:rsidRPr="004835D6" w:rsidRDefault="004835D6" w:rsidP="005836A7">
      <w:pPr>
        <w:rPr>
          <w:sz w:val="36"/>
          <w:szCs w:val="36"/>
          <w:lang w:val="uk-UA"/>
        </w:rPr>
      </w:pPr>
      <w:hyperlink r:id="rId4" w:history="1">
        <w:r w:rsidRPr="00912B0E">
          <w:rPr>
            <w:rStyle w:val="Hyperlink"/>
            <w:sz w:val="36"/>
            <w:szCs w:val="36"/>
            <w:lang w:val="uk-UA"/>
          </w:rPr>
          <w:t>https://www.youtube.com/watch?v=nwMxZczOmAs</w:t>
        </w:r>
      </w:hyperlink>
    </w:p>
    <w:p w:rsidR="004835D6" w:rsidRDefault="004835D6" w:rsidP="005836A7">
      <w:pPr>
        <w:rPr>
          <w:sz w:val="36"/>
          <w:szCs w:val="36"/>
        </w:rPr>
      </w:pPr>
    </w:p>
    <w:p w:rsidR="004835D6" w:rsidRPr="004835D6" w:rsidRDefault="004835D6" w:rsidP="005836A7">
      <w:pPr>
        <w:rPr>
          <w:sz w:val="36"/>
          <w:szCs w:val="36"/>
        </w:rPr>
      </w:pPr>
    </w:p>
    <w:sectPr w:rsidR="004835D6" w:rsidRPr="004835D6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E6030"/>
    <w:rsid w:val="001261E9"/>
    <w:rsid w:val="001331F5"/>
    <w:rsid w:val="001D64F0"/>
    <w:rsid w:val="00225D68"/>
    <w:rsid w:val="003F27E6"/>
    <w:rsid w:val="004835D6"/>
    <w:rsid w:val="004D2260"/>
    <w:rsid w:val="005539AB"/>
    <w:rsid w:val="005836A7"/>
    <w:rsid w:val="007E6030"/>
    <w:rsid w:val="00801874"/>
    <w:rsid w:val="00962968"/>
    <w:rsid w:val="009F3C6F"/>
    <w:rsid w:val="00A20097"/>
    <w:rsid w:val="00A8566B"/>
    <w:rsid w:val="00B27E74"/>
    <w:rsid w:val="00B41A66"/>
    <w:rsid w:val="00B5259E"/>
    <w:rsid w:val="00E16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35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nwMxZczOmA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2026-01-05T21:23:00Z</dcterms:created>
  <dcterms:modified xsi:type="dcterms:W3CDTF">2026-01-05T21:23:00Z</dcterms:modified>
</cp:coreProperties>
</file>