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2FA" w:rsidRDefault="00D662FA" w:rsidP="00D662FA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08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 xml:space="preserve">6 </w:t>
      </w:r>
    </w:p>
    <w:p w:rsidR="00D662FA" w:rsidRDefault="00D662FA" w:rsidP="00D662FA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6 КЛАС</w:t>
      </w:r>
    </w:p>
    <w:p w:rsidR="00D662FA" w:rsidRDefault="00D662FA" w:rsidP="00D662FA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7E6030" w:rsidRDefault="001331F5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  <w:r w:rsidRPr="001331F5">
        <w:rPr>
          <w:rFonts w:ascii="Times New Roman" w:hAnsi="Times New Roman"/>
          <w:sz w:val="32"/>
          <w:szCs w:val="32"/>
          <w:lang w:val="uk-UA"/>
        </w:rPr>
        <w:t>В</w:t>
      </w:r>
      <w:r w:rsidR="001D64F0">
        <w:rPr>
          <w:rFonts w:ascii="Times New Roman" w:hAnsi="Times New Roman"/>
          <w:sz w:val="32"/>
          <w:szCs w:val="32"/>
          <w:lang w:val="uk-UA"/>
        </w:rPr>
        <w:t xml:space="preserve">ідмінювання іменників другої </w:t>
      </w:r>
      <w:r w:rsidRPr="001331F5">
        <w:rPr>
          <w:rFonts w:ascii="Times New Roman" w:hAnsi="Times New Roman"/>
          <w:sz w:val="32"/>
          <w:szCs w:val="32"/>
          <w:lang w:val="uk-UA"/>
        </w:rPr>
        <w:t>відміни</w:t>
      </w:r>
    </w:p>
    <w:p w:rsidR="001D64F0" w:rsidRDefault="001D64F0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</w:p>
    <w:p w:rsidR="001D64F0" w:rsidRPr="001331F5" w:rsidRDefault="001D64F0" w:rsidP="00B27E74">
      <w:pPr>
        <w:spacing w:line="501" w:lineRule="atLeast"/>
        <w:rPr>
          <w:rFonts w:ascii="Arial" w:hAnsi="Arial" w:cs="Arial"/>
          <w:b/>
          <w:bCs/>
          <w:color w:val="414A5F"/>
          <w:sz w:val="32"/>
          <w:szCs w:val="32"/>
          <w:shd w:val="clear" w:color="auto" w:fill="FFFFFF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1331F5" w:rsidRDefault="001331F5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Pr="00E067C7" w:rsidRDefault="00E067C7" w:rsidP="005836A7">
      <w:pPr>
        <w:rPr>
          <w:sz w:val="36"/>
          <w:szCs w:val="36"/>
          <w:lang w:val="uk-UA"/>
        </w:rPr>
      </w:pPr>
      <w:hyperlink r:id="rId4" w:history="1">
        <w:r w:rsidRPr="007614BB">
          <w:rPr>
            <w:rStyle w:val="Hyperlink"/>
            <w:sz w:val="36"/>
            <w:szCs w:val="36"/>
            <w:lang w:val="uk-UA"/>
          </w:rPr>
          <w:t>https://www.youtube.com/watch?v=FJQ4tUpn6dg</w:t>
        </w:r>
      </w:hyperlink>
    </w:p>
    <w:p w:rsidR="00E067C7" w:rsidRDefault="00E067C7" w:rsidP="005836A7">
      <w:pPr>
        <w:rPr>
          <w:sz w:val="36"/>
          <w:szCs w:val="36"/>
        </w:rPr>
      </w:pPr>
    </w:p>
    <w:p w:rsidR="00E067C7" w:rsidRDefault="00E067C7" w:rsidP="00E067C7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</w:t>
      </w:r>
    </w:p>
    <w:p w:rsidR="00E067C7" w:rsidRDefault="00E067C7" w:rsidP="00E067C7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</w:t>
      </w:r>
    </w:p>
    <w:p w:rsidR="00E067C7" w:rsidRPr="00E067C7" w:rsidRDefault="00E067C7" w:rsidP="005836A7">
      <w:pPr>
        <w:rPr>
          <w:sz w:val="36"/>
          <w:szCs w:val="36"/>
          <w:lang w:val="ru-RU"/>
        </w:rPr>
      </w:pPr>
    </w:p>
    <w:sectPr w:rsidR="00E067C7" w:rsidRPr="00E067C7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0630B7"/>
    <w:rsid w:val="001331F5"/>
    <w:rsid w:val="001D64F0"/>
    <w:rsid w:val="00225D68"/>
    <w:rsid w:val="003F27E6"/>
    <w:rsid w:val="005836A7"/>
    <w:rsid w:val="006D632A"/>
    <w:rsid w:val="007E6030"/>
    <w:rsid w:val="00801874"/>
    <w:rsid w:val="00962968"/>
    <w:rsid w:val="00A20097"/>
    <w:rsid w:val="00B27E74"/>
    <w:rsid w:val="00B5259E"/>
    <w:rsid w:val="00D662FA"/>
    <w:rsid w:val="00E06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5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FJQ4tUpn6d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2026-01-05T21:15:00Z</dcterms:created>
  <dcterms:modified xsi:type="dcterms:W3CDTF">2026-01-05T21:15:00Z</dcterms:modified>
</cp:coreProperties>
</file>