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9B5" w:rsidRDefault="003F27E6" w:rsidP="005F19B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</w:t>
      </w:r>
      <w:r w:rsidR="005F19B5">
        <w:rPr>
          <w:sz w:val="36"/>
          <w:szCs w:val="36"/>
          <w:lang w:val="uk-UA"/>
        </w:rPr>
        <w:t xml:space="preserve">                   </w:t>
      </w:r>
      <w:r w:rsidR="00655F2A">
        <w:rPr>
          <w:sz w:val="36"/>
          <w:szCs w:val="36"/>
          <w:lang w:val="uk-UA"/>
        </w:rPr>
        <w:t xml:space="preserve">  </w:t>
      </w:r>
      <w:r w:rsidR="005F19B5">
        <w:rPr>
          <w:sz w:val="36"/>
          <w:szCs w:val="36"/>
          <w:lang w:val="uk-UA"/>
        </w:rPr>
        <w:t>08.01.2</w:t>
      </w:r>
      <w:r w:rsidR="005F19B5">
        <w:rPr>
          <w:sz w:val="36"/>
          <w:szCs w:val="36"/>
          <w:lang w:val="ru-RU"/>
        </w:rPr>
        <w:t>6</w:t>
      </w:r>
      <w:r w:rsidR="005F19B5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5F19B5" w:rsidRDefault="005F19B5" w:rsidP="005F19B5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8 клас                </w:t>
      </w:r>
    </w:p>
    <w:p w:rsidR="005F19B5" w:rsidRDefault="005F19B5" w:rsidP="005F19B5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5F19B5">
      <w:pPr>
        <w:rPr>
          <w:sz w:val="36"/>
          <w:szCs w:val="36"/>
          <w:lang w:val="uk-UA"/>
        </w:rPr>
      </w:pPr>
    </w:p>
    <w:p w:rsidR="003F27E6" w:rsidRDefault="003F27E6">
      <w:pPr>
        <w:rPr>
          <w:sz w:val="36"/>
          <w:szCs w:val="36"/>
          <w:lang w:val="uk-UA"/>
        </w:rPr>
      </w:pPr>
    </w:p>
    <w:p w:rsidR="00FE38C7" w:rsidRDefault="003F27E6">
      <w:pPr>
        <w:rPr>
          <w:rFonts w:ascii="Times New Roman" w:hAnsi="Times New Roman" w:cs="Times New Roman"/>
          <w:sz w:val="40"/>
          <w:szCs w:val="40"/>
          <w:lang w:val="ru-RU"/>
        </w:rPr>
      </w:pPr>
      <w:r>
        <w:rPr>
          <w:sz w:val="36"/>
          <w:szCs w:val="36"/>
          <w:lang w:val="uk-UA"/>
        </w:rPr>
        <w:t>ТЕМА</w:t>
      </w:r>
      <w:r w:rsidRPr="00275ED3">
        <w:rPr>
          <w:sz w:val="40"/>
          <w:szCs w:val="40"/>
          <w:lang w:val="uk-UA"/>
        </w:rPr>
        <w:t>:</w:t>
      </w:r>
      <w:r w:rsidR="00655F2A" w:rsidRPr="00275ED3">
        <w:rPr>
          <w:sz w:val="40"/>
          <w:szCs w:val="40"/>
          <w:lang w:val="uk-UA"/>
        </w:rPr>
        <w:t xml:space="preserve">  </w:t>
      </w:r>
      <w:r w:rsidR="005F19B5">
        <w:rPr>
          <w:sz w:val="40"/>
          <w:szCs w:val="40"/>
          <w:lang w:val="uk-UA"/>
        </w:rPr>
        <w:t>Узагальнення та систематизація вивченого за темою «Прадавня література» (тести)</w:t>
      </w:r>
    </w:p>
    <w:p w:rsidR="005F19B5" w:rsidRDefault="005F19B5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3F27E6" w:rsidRPr="00BD7E7A" w:rsidRDefault="00BD7E7A" w:rsidP="00275ED3">
      <w:pPr>
        <w:rPr>
          <w:sz w:val="36"/>
          <w:szCs w:val="36"/>
          <w:lang w:val="uk-UA"/>
        </w:rPr>
      </w:pPr>
      <w:hyperlink r:id="rId4" w:history="1">
        <w:r w:rsidRPr="00CF02CC">
          <w:rPr>
            <w:rStyle w:val="Hyperlink"/>
            <w:sz w:val="36"/>
            <w:szCs w:val="36"/>
            <w:lang w:val="uk-UA"/>
          </w:rPr>
          <w:t>https://www.youtube.com/watch?v=FQRxVDaIVLU</w:t>
        </w:r>
      </w:hyperlink>
    </w:p>
    <w:p w:rsidR="00BD7E7A" w:rsidRDefault="00BD7E7A" w:rsidP="00275ED3">
      <w:pPr>
        <w:rPr>
          <w:sz w:val="36"/>
          <w:szCs w:val="36"/>
        </w:rPr>
      </w:pPr>
    </w:p>
    <w:p w:rsidR="00BD7E7A" w:rsidRPr="00BD7E7A" w:rsidRDefault="00BD7E7A" w:rsidP="00275ED3">
      <w:pPr>
        <w:rPr>
          <w:sz w:val="36"/>
          <w:szCs w:val="36"/>
        </w:rPr>
      </w:pPr>
    </w:p>
    <w:sectPr w:rsidR="00BD7E7A" w:rsidRPr="00BD7E7A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176928"/>
    <w:rsid w:val="00244909"/>
    <w:rsid w:val="00275ED3"/>
    <w:rsid w:val="002C51F8"/>
    <w:rsid w:val="00384C60"/>
    <w:rsid w:val="003F27E6"/>
    <w:rsid w:val="00507044"/>
    <w:rsid w:val="005F19B5"/>
    <w:rsid w:val="00655F2A"/>
    <w:rsid w:val="006D21B4"/>
    <w:rsid w:val="00BD7E7A"/>
    <w:rsid w:val="00E6008B"/>
    <w:rsid w:val="00F176BF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7E7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7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FQRxVDaIVL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1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2026-01-05T21:00:00Z</dcterms:created>
  <dcterms:modified xsi:type="dcterms:W3CDTF">2026-01-05T21:00:00Z</dcterms:modified>
</cp:coreProperties>
</file>