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F44" w:rsidRDefault="00FF7F44" w:rsidP="00FF7F44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09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 xml:space="preserve">6 </w:t>
      </w:r>
    </w:p>
    <w:p w:rsidR="00FF7F44" w:rsidRDefault="00FF7F44" w:rsidP="00FF7F44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5 КЛАС</w:t>
      </w:r>
    </w:p>
    <w:p w:rsidR="00FF7F44" w:rsidRDefault="00FF7F44" w:rsidP="00FF7F44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B27E74" w:rsidRDefault="007E6030" w:rsidP="00B27E74">
      <w:pPr>
        <w:spacing w:line="501" w:lineRule="atLeast"/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</w:pPr>
      <w:r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  <w:t xml:space="preserve">Правопис </w:t>
      </w:r>
      <w:r w:rsidR="005836A7"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  <w:t>вживання апострофа</w:t>
      </w:r>
    </w:p>
    <w:p w:rsidR="007E6030" w:rsidRDefault="007E6030" w:rsidP="00B27E74">
      <w:pPr>
        <w:spacing w:line="501" w:lineRule="atLeast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7E6030" w:rsidRDefault="007E6030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7E6030" w:rsidRPr="00B27E74" w:rsidRDefault="007E6030" w:rsidP="00B27E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"/>
          <w:szCs w:val="2"/>
          <w:lang w:val="ru-RU"/>
        </w:rPr>
      </w:pPr>
    </w:p>
    <w:p w:rsidR="00801874" w:rsidRPr="006C191E" w:rsidRDefault="006C191E" w:rsidP="005836A7">
      <w:pPr>
        <w:rPr>
          <w:sz w:val="36"/>
          <w:szCs w:val="36"/>
          <w:lang w:val="ru-RU"/>
        </w:rPr>
      </w:pPr>
      <w:hyperlink r:id="rId4" w:history="1">
        <w:r w:rsidRPr="000C5AE9">
          <w:rPr>
            <w:rStyle w:val="Hyperlink"/>
            <w:sz w:val="36"/>
            <w:szCs w:val="36"/>
            <w:lang w:val="uk-UA"/>
          </w:rPr>
          <w:t>https://www.youtube.com/watch?v=sXvIX2ftyco</w:t>
        </w:r>
      </w:hyperlink>
    </w:p>
    <w:p w:rsidR="006C191E" w:rsidRDefault="006C191E" w:rsidP="005836A7">
      <w:pPr>
        <w:rPr>
          <w:sz w:val="36"/>
          <w:szCs w:val="36"/>
        </w:rPr>
      </w:pPr>
    </w:p>
    <w:p w:rsidR="006C191E" w:rsidRDefault="006C191E" w:rsidP="006C191E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</w:t>
      </w:r>
    </w:p>
    <w:p w:rsidR="006C191E" w:rsidRPr="006C191E" w:rsidRDefault="006C191E" w:rsidP="005836A7">
      <w:pPr>
        <w:rPr>
          <w:sz w:val="36"/>
          <w:szCs w:val="36"/>
        </w:rPr>
      </w:pPr>
    </w:p>
    <w:sectPr w:rsidR="006C191E" w:rsidRPr="006C191E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A6179"/>
    <w:rsid w:val="00225D68"/>
    <w:rsid w:val="00333F61"/>
    <w:rsid w:val="003F27E6"/>
    <w:rsid w:val="005836A7"/>
    <w:rsid w:val="006C191E"/>
    <w:rsid w:val="007E6030"/>
    <w:rsid w:val="00801874"/>
    <w:rsid w:val="00962968"/>
    <w:rsid w:val="00A20097"/>
    <w:rsid w:val="00B27E74"/>
    <w:rsid w:val="00FF7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8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sXvIX2ftyc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2026-01-05T21:09:00Z</dcterms:created>
  <dcterms:modified xsi:type="dcterms:W3CDTF">2026-01-05T21:09:00Z</dcterms:modified>
</cp:coreProperties>
</file>