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E73" w:rsidRDefault="003F27E6" w:rsidP="00657E73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  <w:r w:rsidR="00657E73">
        <w:rPr>
          <w:sz w:val="36"/>
          <w:szCs w:val="36"/>
          <w:lang w:val="ru-RU"/>
        </w:rPr>
        <w:t xml:space="preserve">         09</w:t>
      </w:r>
      <w:r w:rsidR="00657E73">
        <w:rPr>
          <w:sz w:val="36"/>
          <w:szCs w:val="36"/>
          <w:lang w:val="uk-UA"/>
        </w:rPr>
        <w:t>.01.202</w:t>
      </w:r>
      <w:r w:rsidR="00657E73">
        <w:rPr>
          <w:sz w:val="36"/>
          <w:szCs w:val="36"/>
          <w:lang w:val="ru-RU"/>
        </w:rPr>
        <w:t xml:space="preserve">6                                                                                       </w:t>
      </w:r>
    </w:p>
    <w:p w:rsidR="00657E73" w:rsidRDefault="00657E73" w:rsidP="00657E73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6 КЛАС</w:t>
      </w:r>
    </w:p>
    <w:p w:rsidR="00657E73" w:rsidRDefault="00657E73" w:rsidP="00657E73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657E73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7E6030" w:rsidRDefault="001331F5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  <w:r w:rsidRPr="001331F5">
        <w:rPr>
          <w:rFonts w:ascii="Times New Roman" w:hAnsi="Times New Roman"/>
          <w:sz w:val="32"/>
          <w:szCs w:val="32"/>
          <w:lang w:val="uk-UA"/>
        </w:rPr>
        <w:t>В</w:t>
      </w:r>
      <w:r w:rsidR="001D64F0">
        <w:rPr>
          <w:rFonts w:ascii="Times New Roman" w:hAnsi="Times New Roman"/>
          <w:sz w:val="32"/>
          <w:szCs w:val="32"/>
          <w:lang w:val="uk-UA"/>
        </w:rPr>
        <w:t xml:space="preserve">ідмінювання іменників другої </w:t>
      </w:r>
      <w:r w:rsidRPr="001331F5">
        <w:rPr>
          <w:rFonts w:ascii="Times New Roman" w:hAnsi="Times New Roman"/>
          <w:sz w:val="32"/>
          <w:szCs w:val="32"/>
          <w:lang w:val="uk-UA"/>
        </w:rPr>
        <w:t>відміни</w:t>
      </w:r>
    </w:p>
    <w:p w:rsidR="001D64F0" w:rsidRDefault="001D64F0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1331F5" w:rsidRDefault="001331F5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Pr="005F736C" w:rsidRDefault="005F736C" w:rsidP="005836A7">
      <w:pPr>
        <w:rPr>
          <w:sz w:val="36"/>
          <w:szCs w:val="36"/>
          <w:lang w:val="uk-UA"/>
        </w:rPr>
      </w:pPr>
      <w:hyperlink r:id="rId4" w:history="1">
        <w:r w:rsidRPr="00C0768F">
          <w:rPr>
            <w:rStyle w:val="Hyperlink"/>
            <w:sz w:val="36"/>
            <w:szCs w:val="36"/>
            <w:lang w:val="uk-UA"/>
          </w:rPr>
          <w:t>https://www.youtube.com/watch?v=sOzqT-RiLDw</w:t>
        </w:r>
      </w:hyperlink>
    </w:p>
    <w:p w:rsidR="005F736C" w:rsidRDefault="005F736C" w:rsidP="005836A7">
      <w:pPr>
        <w:rPr>
          <w:sz w:val="36"/>
          <w:szCs w:val="36"/>
        </w:rPr>
      </w:pPr>
    </w:p>
    <w:p w:rsidR="005F736C" w:rsidRDefault="005F736C" w:rsidP="005F736C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</w:t>
      </w:r>
    </w:p>
    <w:p w:rsidR="005F736C" w:rsidRPr="005F736C" w:rsidRDefault="005F736C" w:rsidP="005836A7">
      <w:pPr>
        <w:rPr>
          <w:sz w:val="36"/>
          <w:szCs w:val="36"/>
        </w:rPr>
      </w:pPr>
    </w:p>
    <w:sectPr w:rsidR="005F736C" w:rsidRPr="005F736C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331F5"/>
    <w:rsid w:val="001D64F0"/>
    <w:rsid w:val="00225D68"/>
    <w:rsid w:val="003F27E6"/>
    <w:rsid w:val="005836A7"/>
    <w:rsid w:val="005F736C"/>
    <w:rsid w:val="00657E73"/>
    <w:rsid w:val="007E6030"/>
    <w:rsid w:val="00801874"/>
    <w:rsid w:val="00962968"/>
    <w:rsid w:val="00A20097"/>
    <w:rsid w:val="00A851BA"/>
    <w:rsid w:val="00AF53C3"/>
    <w:rsid w:val="00B27E74"/>
    <w:rsid w:val="00B41A66"/>
    <w:rsid w:val="00B52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sOzqT-RiLD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2026-01-05T21:17:00Z</dcterms:created>
  <dcterms:modified xsi:type="dcterms:W3CDTF">2026-01-05T21:17:00Z</dcterms:modified>
</cp:coreProperties>
</file>