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808" w:rsidRDefault="003F27E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</w:p>
    <w:p w:rsidR="003F27E6" w:rsidRDefault="003F27E6">
      <w:pPr>
        <w:rPr>
          <w:sz w:val="36"/>
          <w:szCs w:val="36"/>
          <w:lang w:val="uk-UA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    </w:t>
      </w:r>
    </w:p>
    <w:p w:rsidR="00F041A6" w:rsidRPr="002900AF" w:rsidRDefault="003F27E6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</w:t>
      </w:r>
      <w:r w:rsidR="00F041A6" w:rsidRPr="002900AF">
        <w:rPr>
          <w:sz w:val="36"/>
          <w:szCs w:val="36"/>
          <w:lang w:val="ru-RU"/>
        </w:rPr>
        <w:t>09</w:t>
      </w:r>
      <w:r w:rsidR="00F041A6">
        <w:rPr>
          <w:sz w:val="36"/>
          <w:szCs w:val="36"/>
          <w:lang w:val="uk-UA"/>
        </w:rPr>
        <w:t>.01.202</w:t>
      </w:r>
      <w:r w:rsidR="00F041A6" w:rsidRPr="002900AF">
        <w:rPr>
          <w:sz w:val="36"/>
          <w:szCs w:val="36"/>
          <w:lang w:val="ru-RU"/>
        </w:rPr>
        <w:t xml:space="preserve">6 </w:t>
      </w:r>
    </w:p>
    <w:p w:rsidR="003F27E6" w:rsidRPr="002900AF" w:rsidRDefault="00F041A6">
      <w:pPr>
        <w:rPr>
          <w:sz w:val="36"/>
          <w:szCs w:val="36"/>
          <w:lang w:val="ru-RU"/>
        </w:rPr>
      </w:pPr>
      <w:r w:rsidRPr="002900AF"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7 КЛАС</w:t>
      </w:r>
    </w:p>
    <w:p w:rsidR="003F27E6" w:rsidRPr="00F041A6" w:rsidRDefault="003F27E6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</w:t>
      </w:r>
      <w:r w:rsidR="00F041A6">
        <w:rPr>
          <w:sz w:val="36"/>
          <w:szCs w:val="36"/>
          <w:lang w:val="uk-UA"/>
        </w:rPr>
        <w:t xml:space="preserve">                           УКР</w:t>
      </w:r>
      <w:r w:rsidR="00F041A6" w:rsidRPr="00F041A6">
        <w:rPr>
          <w:sz w:val="36"/>
          <w:szCs w:val="36"/>
          <w:lang w:val="ru-RU"/>
        </w:rPr>
        <w:t>.</w:t>
      </w:r>
      <w:r w:rsidR="00F041A6">
        <w:rPr>
          <w:sz w:val="36"/>
          <w:szCs w:val="36"/>
          <w:lang w:val="uk-UA"/>
        </w:rPr>
        <w:t xml:space="preserve"> МОВА</w:t>
      </w:r>
    </w:p>
    <w:p w:rsidR="003F27E6" w:rsidRDefault="003F27E6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962968" w:rsidRDefault="00962968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</w:pPr>
      <w:r w:rsidRPr="0096296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УМР. Текст.Опис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 </w:t>
      </w:r>
      <w:r w:rsidRPr="0096296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у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 </w:t>
      </w:r>
      <w:r w:rsidRPr="0096296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худ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</w:rPr>
        <w:t>o</w:t>
      </w:r>
      <w:r w:rsidRPr="0096296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жніх</w:t>
      </w: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 xml:space="preserve"> </w:t>
      </w:r>
      <w:r w:rsidRPr="00962968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ru-RU"/>
        </w:rPr>
        <w:t>текстах.</w:t>
      </w:r>
    </w:p>
    <w:p w:rsidR="00801874" w:rsidRDefault="00801874">
      <w:pP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Перейдіть за покликанням:</w:t>
      </w:r>
    </w:p>
    <w:p w:rsidR="00801874" w:rsidRPr="002900AF" w:rsidRDefault="002900AF">
      <w:pPr>
        <w:rPr>
          <w:sz w:val="36"/>
          <w:szCs w:val="36"/>
          <w:lang w:val="uk-UA"/>
        </w:rPr>
      </w:pPr>
      <w:hyperlink r:id="rId4" w:history="1">
        <w:r w:rsidRPr="0055120F">
          <w:rPr>
            <w:rStyle w:val="Hyperlink"/>
            <w:sz w:val="36"/>
            <w:szCs w:val="36"/>
            <w:lang w:val="uk-UA"/>
          </w:rPr>
          <w:t>https://www.youtube.com/watch?v=55GpM4hsr5E</w:t>
        </w:r>
      </w:hyperlink>
    </w:p>
    <w:p w:rsidR="002900AF" w:rsidRDefault="002900AF">
      <w:pPr>
        <w:rPr>
          <w:sz w:val="36"/>
          <w:szCs w:val="36"/>
        </w:rPr>
      </w:pPr>
    </w:p>
    <w:p w:rsidR="002900AF" w:rsidRDefault="002900AF">
      <w:pPr>
        <w:rPr>
          <w:sz w:val="36"/>
          <w:szCs w:val="36"/>
        </w:rPr>
      </w:pPr>
    </w:p>
    <w:p w:rsidR="002900AF" w:rsidRDefault="002900AF">
      <w:pPr>
        <w:rPr>
          <w:sz w:val="36"/>
          <w:szCs w:val="36"/>
        </w:rPr>
      </w:pPr>
    </w:p>
    <w:p w:rsidR="002900AF" w:rsidRPr="002900AF" w:rsidRDefault="002900AF">
      <w:pPr>
        <w:rPr>
          <w:sz w:val="36"/>
          <w:szCs w:val="36"/>
        </w:rPr>
      </w:pPr>
    </w:p>
    <w:sectPr w:rsidR="002900AF" w:rsidRPr="002900AF" w:rsidSect="0065080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F041A6"/>
    <w:rsid w:val="002900AF"/>
    <w:rsid w:val="003F27E6"/>
    <w:rsid w:val="00650808"/>
    <w:rsid w:val="006B6124"/>
    <w:rsid w:val="007D0A1E"/>
    <w:rsid w:val="00801874"/>
    <w:rsid w:val="00962968"/>
    <w:rsid w:val="00A20097"/>
    <w:rsid w:val="00F04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0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00A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55GpM4hsr5E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7%20&#1050;&#1051;&#1040;&#1057;%20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7 КЛАС 3</Template>
  <TotalTime>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2026-01-05T20:39:00Z</dcterms:created>
  <dcterms:modified xsi:type="dcterms:W3CDTF">2026-01-05T20:39:00Z</dcterms:modified>
</cp:coreProperties>
</file>