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5EB" w:rsidRPr="002B7462" w:rsidRDefault="003F27E6" w:rsidP="009955EB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                                                 </w:t>
      </w:r>
      <w:r w:rsidR="00655F2A">
        <w:rPr>
          <w:sz w:val="36"/>
          <w:szCs w:val="36"/>
          <w:lang w:val="uk-UA"/>
        </w:rPr>
        <w:t xml:space="preserve">       </w:t>
      </w:r>
      <w:r w:rsidR="009955EB">
        <w:rPr>
          <w:sz w:val="36"/>
          <w:szCs w:val="36"/>
          <w:lang w:val="uk-UA"/>
        </w:rPr>
        <w:t xml:space="preserve">                    </w:t>
      </w:r>
      <w:r w:rsidR="00655F2A">
        <w:rPr>
          <w:sz w:val="36"/>
          <w:szCs w:val="36"/>
          <w:lang w:val="uk-UA"/>
        </w:rPr>
        <w:t xml:space="preserve">  </w:t>
      </w:r>
      <w:r w:rsidR="009955EB">
        <w:rPr>
          <w:sz w:val="36"/>
          <w:szCs w:val="36"/>
          <w:lang w:val="uk-UA"/>
        </w:rPr>
        <w:t>09.01.2</w:t>
      </w:r>
      <w:r w:rsidR="009955EB" w:rsidRPr="002B7462">
        <w:rPr>
          <w:sz w:val="36"/>
          <w:szCs w:val="36"/>
          <w:lang w:val="ru-RU"/>
        </w:rPr>
        <w:t>6</w:t>
      </w:r>
    </w:p>
    <w:p w:rsidR="009955EB" w:rsidRDefault="009955EB" w:rsidP="009955EB">
      <w:pPr>
        <w:rPr>
          <w:sz w:val="36"/>
          <w:szCs w:val="36"/>
          <w:lang w:val="uk-UA"/>
        </w:rPr>
      </w:pPr>
      <w:r w:rsidRPr="002B7462">
        <w:rPr>
          <w:sz w:val="36"/>
          <w:szCs w:val="36"/>
          <w:lang w:val="ru-RU"/>
        </w:rPr>
        <w:t xml:space="preserve">                                               </w:t>
      </w:r>
      <w:r>
        <w:rPr>
          <w:sz w:val="36"/>
          <w:szCs w:val="36"/>
          <w:lang w:val="uk-UA"/>
        </w:rPr>
        <w:t xml:space="preserve">                                           5 клас                </w:t>
      </w:r>
    </w:p>
    <w:p w:rsidR="009955EB" w:rsidRDefault="009955EB" w:rsidP="009955EB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             УКР.ЛІТ.</w:t>
      </w:r>
    </w:p>
    <w:p w:rsidR="003F27E6" w:rsidRDefault="003F27E6" w:rsidP="009955EB">
      <w:pPr>
        <w:rPr>
          <w:sz w:val="36"/>
          <w:szCs w:val="36"/>
          <w:lang w:val="uk-UA"/>
        </w:rPr>
      </w:pPr>
    </w:p>
    <w:p w:rsidR="003F27E6" w:rsidRDefault="003F27E6">
      <w:pP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</w:pPr>
      <w:r>
        <w:rPr>
          <w:sz w:val="36"/>
          <w:szCs w:val="36"/>
          <w:lang w:val="uk-UA"/>
        </w:rPr>
        <w:t>ТЕМА:</w:t>
      </w:r>
      <w:r w:rsidR="00655F2A">
        <w:rPr>
          <w:sz w:val="36"/>
          <w:szCs w:val="36"/>
          <w:lang w:val="uk-UA"/>
        </w:rPr>
        <w:t xml:space="preserve">  </w:t>
      </w:r>
      <w:r w:rsidR="00F176BF"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ru-RU"/>
        </w:rPr>
        <w:t>Література рідного краю</w:t>
      </w:r>
    </w:p>
    <w:p w:rsidR="00655F2A" w:rsidRDefault="00655F2A">
      <w:pPr>
        <w:rPr>
          <w:sz w:val="36"/>
          <w:szCs w:val="36"/>
          <w:lang w:val="uk-UA"/>
        </w:rPr>
      </w:pPr>
    </w:p>
    <w:p w:rsidR="00655F2A" w:rsidRDefault="00655F2A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 xml:space="preserve">Перейдіть за покликанням:  </w:t>
      </w:r>
    </w:p>
    <w:p w:rsidR="00F176BF" w:rsidRDefault="00F176BF">
      <w:pPr>
        <w:rPr>
          <w:sz w:val="36"/>
          <w:szCs w:val="36"/>
          <w:lang w:val="uk-UA"/>
        </w:rPr>
      </w:pPr>
    </w:p>
    <w:p w:rsidR="003F27E6" w:rsidRPr="006954A7" w:rsidRDefault="006954A7">
      <w:pPr>
        <w:rPr>
          <w:sz w:val="36"/>
          <w:szCs w:val="36"/>
          <w:lang w:val="uk-UA"/>
        </w:rPr>
      </w:pPr>
      <w:hyperlink r:id="rId4" w:history="1">
        <w:r w:rsidRPr="005D7FD7">
          <w:rPr>
            <w:rStyle w:val="Hyperlink"/>
            <w:sz w:val="36"/>
            <w:szCs w:val="36"/>
            <w:lang w:val="uk-UA"/>
          </w:rPr>
          <w:t>https://www.youtube.com/watch?v=pW5IEucTb-8</w:t>
        </w:r>
      </w:hyperlink>
    </w:p>
    <w:p w:rsidR="006954A7" w:rsidRDefault="006954A7">
      <w:pPr>
        <w:rPr>
          <w:sz w:val="36"/>
          <w:szCs w:val="36"/>
        </w:rPr>
      </w:pPr>
    </w:p>
    <w:p w:rsidR="006954A7" w:rsidRPr="006954A7" w:rsidRDefault="006954A7" w:rsidP="006954A7">
      <w:pPr>
        <w:rPr>
          <w:sz w:val="36"/>
          <w:szCs w:val="36"/>
        </w:rPr>
      </w:pPr>
      <w:r>
        <w:rPr>
          <w:sz w:val="36"/>
          <w:szCs w:val="36"/>
          <w:lang w:val="uk-UA"/>
        </w:rPr>
        <w:t xml:space="preserve">        </w:t>
      </w:r>
    </w:p>
    <w:p w:rsidR="006954A7" w:rsidRDefault="006954A7" w:rsidP="006954A7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             </w:t>
      </w:r>
    </w:p>
    <w:p w:rsidR="006954A7" w:rsidRPr="006954A7" w:rsidRDefault="006954A7">
      <w:pPr>
        <w:rPr>
          <w:sz w:val="36"/>
          <w:szCs w:val="36"/>
        </w:rPr>
      </w:pPr>
    </w:p>
    <w:sectPr w:rsidR="006954A7" w:rsidRPr="006954A7" w:rsidSect="006D21B4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attachedTemplate r:id="rId1"/>
  <w:defaultTabStop w:val="720"/>
  <w:characterSpacingControl w:val="doNotCompress"/>
  <w:compat>
    <w:useFELayout/>
  </w:compat>
  <w:rsids>
    <w:rsidRoot w:val="00655F2A"/>
    <w:rsid w:val="003F27E6"/>
    <w:rsid w:val="00655F2A"/>
    <w:rsid w:val="006954A7"/>
    <w:rsid w:val="006D21B4"/>
    <w:rsid w:val="0076619C"/>
    <w:rsid w:val="009955EB"/>
    <w:rsid w:val="00CA3623"/>
    <w:rsid w:val="00F176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21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954A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pW5IEucTb-8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esktop\&#1058;&#1045;&#1052;&#1055;&#1051;&#1040;&#1058;&#1045;%20%20&#1059;&#1056;&#1054;&#1050;%20%20&#1059;&#1050;&#1056;&#1040;&#1031;&#1053;&#1057;&#1068;&#1050;&#1040;%20%20&#1052;&#1054;&#1042;&#1040;\&#1059;&#1050;&#1056;&#1040;&#1031;&#1053;&#1057;&#1068;&#1050;&#1040;%20%20&#1052;&#1054;&#1042;&#1040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УКРАЇНСЬКА  МОВА</Template>
  <TotalTime>1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2026-01-05T20:48:00Z</dcterms:created>
  <dcterms:modified xsi:type="dcterms:W3CDTF">2026-01-05T20:48:00Z</dcterms:modified>
</cp:coreProperties>
</file>